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DD40" w14:textId="77777777" w:rsidR="00277326" w:rsidRDefault="00277326" w:rsidP="00277326">
      <w:pPr>
        <w:pStyle w:val="paragraph"/>
        <w:textAlignment w:val="baseline"/>
        <w:rPr>
          <w:rStyle w:val="normaltextrun"/>
          <w:rFonts w:ascii="Montserrat" w:hAnsi="Montserrat"/>
          <w:b/>
          <w:bCs/>
          <w:sz w:val="36"/>
          <w:szCs w:val="36"/>
          <w:lang w:val="it-IT"/>
        </w:rPr>
      </w:pPr>
    </w:p>
    <w:p w14:paraId="14260815" w14:textId="0B1BD272" w:rsidR="00277326" w:rsidRPr="001825BF" w:rsidRDefault="00277326" w:rsidP="00277326">
      <w:pPr>
        <w:pStyle w:val="paragraph"/>
        <w:jc w:val="center"/>
        <w:textAlignment w:val="baseline"/>
        <w:rPr>
          <w:b/>
          <w:bCs/>
          <w:lang w:val="it-IT"/>
        </w:rPr>
      </w:pPr>
      <w:r>
        <w:rPr>
          <w:rStyle w:val="normaltextrun"/>
          <w:rFonts w:ascii="Montserrat" w:hAnsi="Montserrat"/>
          <w:b/>
          <w:bCs/>
          <w:sz w:val="36"/>
          <w:szCs w:val="36"/>
          <w:lang w:val="it-IT"/>
        </w:rPr>
        <w:t>Rinnovate le cariche di Azione Famiglie Nuove. Antonello Becciu nuovo presidente</w:t>
      </w:r>
    </w:p>
    <w:p w14:paraId="1210DACF" w14:textId="77777777" w:rsidR="00277326" w:rsidRPr="001825BF" w:rsidRDefault="00277326" w:rsidP="00277326">
      <w:pPr>
        <w:pStyle w:val="paragraph"/>
        <w:spacing w:before="0" w:beforeAutospacing="0" w:after="0" w:afterAutospacing="0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2BA6EE20" w14:textId="77777777" w:rsidR="00277326" w:rsidRPr="001825BF" w:rsidRDefault="00277326" w:rsidP="00277326">
      <w:pPr>
        <w:pStyle w:val="paragraph"/>
        <w:spacing w:before="0" w:beforeAutospacing="0" w:after="0" w:afterAutospacing="0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3E09FA92" w14:textId="77777777" w:rsidR="00277326" w:rsidRPr="001825BF" w:rsidRDefault="00277326" w:rsidP="00277326">
      <w:pPr>
        <w:pStyle w:val="paragraph"/>
        <w:spacing w:before="0" w:beforeAutospacing="0" w:after="0" w:afterAutospacing="0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>Grottaferrata – 28 maggio 2024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1FDE8EAE" w14:textId="77777777" w:rsidR="00277326" w:rsidRPr="001825BF" w:rsidRDefault="00277326" w:rsidP="00277326">
      <w:pPr>
        <w:pStyle w:val="paragraph"/>
        <w:spacing w:before="0" w:beforeAutospacing="0" w:after="0" w:afterAutospacing="0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3814624F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>In un clima di rinnovata condivisione e impegno, l’Assemblea dei Soci di Azione Famiglie Nuove ha rinnovato le cariche direttive per il triennio 2024-2027. 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010C33EA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4C3048DC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b/>
          <w:bCs/>
          <w:color w:val="000000"/>
          <w:lang w:val="it-IT"/>
        </w:rPr>
        <w:t xml:space="preserve">Antonello Becciu è il nuovo presidente e Franco Leone </w:t>
      </w:r>
      <w:proofErr w:type="spellStart"/>
      <w:r>
        <w:rPr>
          <w:rStyle w:val="normaltextrun"/>
          <w:rFonts w:ascii="Montserrat" w:hAnsi="Montserrat"/>
          <w:b/>
          <w:bCs/>
          <w:color w:val="000000"/>
          <w:lang w:val="it-IT"/>
        </w:rPr>
        <w:t>Sciabolazza</w:t>
      </w:r>
      <w:proofErr w:type="spellEnd"/>
      <w:r>
        <w:rPr>
          <w:rStyle w:val="normaltextrun"/>
          <w:rFonts w:ascii="Montserrat" w:hAnsi="Montserrat"/>
          <w:b/>
          <w:bCs/>
          <w:color w:val="000000"/>
          <w:lang w:val="it-IT"/>
        </w:rPr>
        <w:t xml:space="preserve"> il vicepresidente</w:t>
      </w:r>
      <w:r>
        <w:rPr>
          <w:rStyle w:val="normaltextrun"/>
          <w:rFonts w:ascii="Montserrat" w:hAnsi="Montserrat"/>
          <w:color w:val="000000"/>
          <w:lang w:val="it-IT"/>
        </w:rPr>
        <w:t>. 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73680A3E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795DEE85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 xml:space="preserve">I componenti del nuovo </w:t>
      </w:r>
      <w:r>
        <w:rPr>
          <w:rStyle w:val="normaltextrun"/>
          <w:rFonts w:ascii="Montserrat" w:hAnsi="Montserrat"/>
          <w:b/>
          <w:bCs/>
          <w:color w:val="000000"/>
          <w:lang w:val="it-IT"/>
        </w:rPr>
        <w:t>Consiglio Direttivo</w:t>
      </w:r>
      <w:r>
        <w:rPr>
          <w:rStyle w:val="normaltextrun"/>
          <w:rFonts w:ascii="Montserrat" w:hAnsi="Montserrat"/>
          <w:color w:val="000000"/>
          <w:lang w:val="it-IT"/>
        </w:rPr>
        <w:t xml:space="preserve"> sono: Marisa Fortuna e Agostino Peretti, Paola Baratto, Francisco Sanchez e Antonia </w:t>
      </w:r>
      <w:proofErr w:type="spellStart"/>
      <w:r>
        <w:rPr>
          <w:rStyle w:val="normaltextrun"/>
          <w:rFonts w:ascii="Montserrat" w:hAnsi="Montserrat"/>
          <w:color w:val="000000"/>
          <w:lang w:val="it-IT"/>
        </w:rPr>
        <w:t>Contreas</w:t>
      </w:r>
      <w:proofErr w:type="spellEnd"/>
      <w:r>
        <w:rPr>
          <w:rStyle w:val="normaltextrun"/>
          <w:rFonts w:ascii="Montserrat" w:hAnsi="Montserrat"/>
          <w:color w:val="000000"/>
          <w:lang w:val="it-IT"/>
        </w:rPr>
        <w:t>. 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23946A37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0FBB8A3D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>Antonello Becciu, di origine sarda, è vissuto a Roma e insieme alla moglie Cinzia sono stati animatori di Famiglie Nuove nel Lazio per tanti anni. Attualmente sono membri della Segreteria Internazionale di Famiglie Nuove con sede in Grottaferrata. 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28B2F9DD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7528537F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>«Ho ereditato dai miei genitori la fiducia nei programmi di sostegno a distanza – ha dichiarato al momento dell’elezione il neopresidente Antonello Becciu. – Sono stato sostenitore sin da giovane e forse anche per questo mi appresto al nuovo  incarico con uno spirito di totale servizio e fiducia perché AFN possa sempre più contribuire alla costruzione di un mondo migliore facendo fruttare tutte le sue potenzialità</w:t>
      </w:r>
      <w:r>
        <w:rPr>
          <w:rStyle w:val="normaltextrun"/>
          <w:rFonts w:ascii="Montserrat" w:hAnsi="Montserrat"/>
          <w:i/>
          <w:iCs/>
          <w:color w:val="000000"/>
          <w:lang w:val="it-IT"/>
        </w:rPr>
        <w:t>».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27182287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63F16464" w14:textId="77777777" w:rsidR="00277326" w:rsidRPr="001825BF" w:rsidRDefault="00277326" w:rsidP="00277326">
      <w:pPr>
        <w:pStyle w:val="paragraph"/>
        <w:spacing w:before="0" w:beforeAutospacing="0" w:after="0" w:afterAutospacing="0"/>
        <w:jc w:val="both"/>
        <w:textAlignment w:val="baseline"/>
        <w:rPr>
          <w:lang w:val="it-IT"/>
        </w:rPr>
      </w:pPr>
      <w:r>
        <w:rPr>
          <w:rStyle w:val="normaltextrun"/>
          <w:rFonts w:ascii="Montserrat" w:hAnsi="Montserrat"/>
          <w:color w:val="000000"/>
          <w:lang w:val="it-IT"/>
        </w:rPr>
        <w:t>Ringraziando l’operato del consiglio uscente, presieduto da Pietro Parlani e Francesco Mandalari (vicepresidente), che ha guidato AFN per due mandati triennali, auguriamo buon lavoro ai Consiglieri e al neoeletto Presidente. </w:t>
      </w:r>
      <w:r w:rsidRPr="001825BF">
        <w:rPr>
          <w:rStyle w:val="eop"/>
          <w:rFonts w:ascii="Montserrat" w:hAnsi="Montserrat"/>
          <w:color w:val="000000"/>
          <w:lang w:val="it-IT"/>
        </w:rPr>
        <w:t> </w:t>
      </w:r>
    </w:p>
    <w:p w14:paraId="3E5E1467" w14:textId="0C5B2A70" w:rsidR="0063587F" w:rsidRPr="00E409F7" w:rsidRDefault="0063587F" w:rsidP="00E409F7"/>
    <w:sectPr w:rsidR="0063587F" w:rsidRPr="00E409F7" w:rsidSect="00083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134" w:bottom="1531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E77E" w14:textId="77777777" w:rsidR="00AE207B" w:rsidRDefault="00AE207B" w:rsidP="00D42204">
      <w:r>
        <w:separator/>
      </w:r>
    </w:p>
  </w:endnote>
  <w:endnote w:type="continuationSeparator" w:id="0">
    <w:p w14:paraId="37EF72EC" w14:textId="77777777" w:rsidR="00AE207B" w:rsidRDefault="00AE207B" w:rsidP="00D4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otham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EF87" w14:textId="77777777" w:rsidR="00902A34" w:rsidRDefault="00902A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716D" w14:textId="486C0240" w:rsidR="00B829CF" w:rsidRDefault="00B829CF" w:rsidP="00083114">
    <w:pPr>
      <w:autoSpaceDE w:val="0"/>
      <w:autoSpaceDN w:val="0"/>
      <w:adjustRightInd w:val="0"/>
      <w:jc w:val="center"/>
      <w:rPr>
        <w:rFonts w:ascii="GothamBold" w:hAnsi="GothamBold" w:cs="GothamBold"/>
        <w:b/>
        <w:bCs/>
        <w:color w:val="7C868D"/>
        <w:sz w:val="18"/>
        <w:szCs w:val="18"/>
      </w:rPr>
    </w:pPr>
    <w:r w:rsidRPr="00DD5620">
      <w:rPr>
        <w:rFonts w:ascii="GothamBold" w:hAnsi="GothamBold" w:cs="GothamBold"/>
        <w:b/>
        <w:bCs/>
        <w:noProof/>
        <w:color w:val="7C868D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57176" wp14:editId="14757177">
              <wp:simplePos x="0" y="0"/>
              <wp:positionH relativeFrom="column">
                <wp:posOffset>2436495</wp:posOffset>
              </wp:positionH>
              <wp:positionV relativeFrom="paragraph">
                <wp:posOffset>190500</wp:posOffset>
              </wp:positionV>
              <wp:extent cx="1257300" cy="0"/>
              <wp:effectExtent l="0" t="0" r="19050" b="19050"/>
              <wp:wrapNone/>
              <wp:docPr id="1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57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7C858C"/>
                        </a:solidFill>
                        <a:round/>
                        <a:headEnd/>
                        <a:tailEnd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927764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5pt,15pt" to="290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" strokecolor="#7c858c" strokeweight=".5pt">
              <v:shadow on="t" offset="0,0"/>
            </v:line>
          </w:pict>
        </mc:Fallback>
      </mc:AlternateContent>
    </w:r>
    <w:r w:rsidR="004E1518">
      <w:rPr>
        <w:rFonts w:ascii="GothamBold" w:hAnsi="GothamBold" w:cs="GothamBold"/>
        <w:b/>
        <w:bCs/>
        <w:color w:val="7C868D"/>
        <w:sz w:val="18"/>
        <w:szCs w:val="18"/>
      </w:rPr>
      <w:t>a</w:t>
    </w:r>
    <w:r w:rsidR="003D42E6" w:rsidRPr="00DD5620">
      <w:rPr>
        <w:rFonts w:ascii="GothamBold" w:hAnsi="GothamBold" w:cs="GothamBold"/>
        <w:b/>
        <w:bCs/>
        <w:color w:val="7C868D"/>
        <w:sz w:val="18"/>
        <w:szCs w:val="18"/>
      </w:rPr>
      <w:t>ssociazione</w:t>
    </w:r>
    <w:r w:rsidR="003D42E6">
      <w:rPr>
        <w:rFonts w:ascii="GothamBold" w:hAnsi="GothamBold" w:cs="GothamBold"/>
        <w:b/>
        <w:bCs/>
        <w:color w:val="FF0000"/>
        <w:sz w:val="18"/>
        <w:szCs w:val="18"/>
      </w:rPr>
      <w:t xml:space="preserve"> </w:t>
    </w:r>
    <w:r w:rsidR="00BE015E">
      <w:rPr>
        <w:rFonts w:ascii="GothamBold" w:hAnsi="GothamBold" w:cs="GothamBold"/>
        <w:b/>
        <w:bCs/>
        <w:color w:val="FF0000"/>
        <w:sz w:val="18"/>
        <w:szCs w:val="18"/>
      </w:rPr>
      <w:t>A</w:t>
    </w:r>
    <w:r w:rsidR="00BE015E">
      <w:rPr>
        <w:rFonts w:ascii="GothamBold" w:hAnsi="GothamBold" w:cs="GothamBold"/>
        <w:b/>
        <w:bCs/>
        <w:color w:val="7C868D"/>
        <w:sz w:val="18"/>
        <w:szCs w:val="18"/>
      </w:rPr>
      <w:t>zione</w:t>
    </w:r>
    <w:r w:rsidR="00977EE1">
      <w:rPr>
        <w:rFonts w:ascii="GothamBold" w:hAnsi="GothamBold" w:cs="GothamBold"/>
        <w:b/>
        <w:bCs/>
        <w:color w:val="7C868D"/>
        <w:sz w:val="18"/>
        <w:szCs w:val="18"/>
      </w:rPr>
      <w:t xml:space="preserve"> per</w:t>
    </w:r>
    <w:r>
      <w:rPr>
        <w:rFonts w:ascii="GothamBold" w:hAnsi="GothamBold" w:cs="GothamBold"/>
        <w:b/>
        <w:bCs/>
        <w:color w:val="FF0000"/>
        <w:sz w:val="18"/>
        <w:szCs w:val="18"/>
      </w:rPr>
      <w:t xml:space="preserve"> </w:t>
    </w:r>
    <w:r w:rsidR="00BE015E">
      <w:rPr>
        <w:rFonts w:ascii="GothamBold" w:hAnsi="GothamBold" w:cs="GothamBold"/>
        <w:b/>
        <w:bCs/>
        <w:color w:val="FF0000"/>
        <w:sz w:val="18"/>
        <w:szCs w:val="18"/>
      </w:rPr>
      <w:t>F</w:t>
    </w:r>
    <w:r w:rsidR="00BE015E">
      <w:rPr>
        <w:rFonts w:ascii="GothamBold" w:hAnsi="GothamBold" w:cs="GothamBold"/>
        <w:b/>
        <w:bCs/>
        <w:color w:val="7C868D"/>
        <w:sz w:val="18"/>
        <w:szCs w:val="18"/>
      </w:rPr>
      <w:t>amiglie</w:t>
    </w:r>
    <w:r>
      <w:rPr>
        <w:rFonts w:ascii="GothamBold" w:hAnsi="GothamBold" w:cs="GothamBold"/>
        <w:b/>
        <w:bCs/>
        <w:color w:val="FF0000"/>
        <w:sz w:val="18"/>
        <w:szCs w:val="18"/>
      </w:rPr>
      <w:t xml:space="preserve"> </w:t>
    </w:r>
    <w:r w:rsidR="00BE015E">
      <w:rPr>
        <w:rFonts w:ascii="GothamBold" w:hAnsi="GothamBold" w:cs="GothamBold"/>
        <w:b/>
        <w:bCs/>
        <w:color w:val="FF0000"/>
        <w:sz w:val="18"/>
        <w:szCs w:val="18"/>
      </w:rPr>
      <w:t>N</w:t>
    </w:r>
    <w:r w:rsidR="00BE015E">
      <w:rPr>
        <w:rFonts w:ascii="GothamBold" w:hAnsi="GothamBold" w:cs="GothamBold"/>
        <w:b/>
        <w:bCs/>
        <w:color w:val="7C868D"/>
        <w:sz w:val="18"/>
        <w:szCs w:val="18"/>
      </w:rPr>
      <w:t>uove</w:t>
    </w:r>
    <w:r w:rsidR="00977EE1">
      <w:rPr>
        <w:rFonts w:ascii="GothamBold" w:hAnsi="GothamBold" w:cs="GothamBold"/>
        <w:b/>
        <w:bCs/>
        <w:color w:val="7C868D"/>
        <w:sz w:val="18"/>
        <w:szCs w:val="18"/>
      </w:rPr>
      <w:t xml:space="preserve"> onlus</w:t>
    </w:r>
  </w:p>
  <w:p w14:paraId="1475716E" w14:textId="77777777" w:rsidR="00EF703F" w:rsidRDefault="00EF703F" w:rsidP="00083114">
    <w:pPr>
      <w:autoSpaceDE w:val="0"/>
      <w:autoSpaceDN w:val="0"/>
      <w:adjustRightInd w:val="0"/>
      <w:jc w:val="center"/>
      <w:rPr>
        <w:rFonts w:ascii="GothamBold" w:hAnsi="GothamBold" w:cs="GothamBold"/>
        <w:b/>
        <w:bCs/>
        <w:color w:val="7C868D"/>
        <w:sz w:val="18"/>
        <w:szCs w:val="18"/>
      </w:rPr>
    </w:pPr>
  </w:p>
  <w:p w14:paraId="4C47BA4A" w14:textId="77777777" w:rsidR="0082227F" w:rsidRPr="00A125DE" w:rsidRDefault="0056029D" w:rsidP="0082227F">
    <w:pPr>
      <w:autoSpaceDE w:val="0"/>
      <w:autoSpaceDN w:val="0"/>
      <w:adjustRightInd w:val="0"/>
      <w:jc w:val="center"/>
      <w:rPr>
        <w:rFonts w:ascii="GothamBook" w:hAnsi="GothamBook" w:cs="GothamBook"/>
        <w:color w:val="7C868D"/>
        <w:sz w:val="17"/>
        <w:szCs w:val="17"/>
      </w:rPr>
    </w:pPr>
    <w:r>
      <w:rPr>
        <w:rFonts w:ascii="GothamBold" w:hAnsi="GothamBold" w:cs="GothamBold"/>
        <w:b/>
        <w:bCs/>
        <w:color w:val="7C868D"/>
        <w:sz w:val="17"/>
        <w:szCs w:val="17"/>
      </w:rPr>
      <w:t>Sede Legale</w:t>
    </w:r>
    <w:r w:rsidR="00FB06F4">
      <w:rPr>
        <w:rFonts w:ascii="GothamBold" w:hAnsi="GothamBold" w:cs="GothamBold"/>
        <w:b/>
        <w:bCs/>
        <w:color w:val="7C868D"/>
        <w:sz w:val="17"/>
        <w:szCs w:val="17"/>
      </w:rPr>
      <w:t xml:space="preserve"> </w:t>
    </w:r>
    <w:r w:rsidR="00A125DE">
      <w:rPr>
        <w:rFonts w:ascii="GothamBook" w:hAnsi="GothamBook" w:cs="GothamBook"/>
        <w:color w:val="7C868D"/>
        <w:sz w:val="17"/>
        <w:szCs w:val="17"/>
      </w:rPr>
      <w:t xml:space="preserve">Via Isonzo </w:t>
    </w:r>
    <w:r w:rsidR="00FB06F4">
      <w:rPr>
        <w:rFonts w:ascii="GothamBook" w:hAnsi="GothamBook" w:cs="GothamBook"/>
        <w:color w:val="7C868D"/>
        <w:sz w:val="17"/>
        <w:szCs w:val="17"/>
      </w:rPr>
      <w:t>64</w:t>
    </w:r>
    <w:r w:rsidR="00A125DE">
      <w:rPr>
        <w:rFonts w:ascii="GothamBook" w:hAnsi="GothamBook" w:cs="GothamBook"/>
        <w:color w:val="7C868D"/>
        <w:sz w:val="17"/>
        <w:szCs w:val="17"/>
      </w:rPr>
      <w:t xml:space="preserve"> - 00046 Grottaferrata RM </w:t>
    </w:r>
    <w:r w:rsidR="0082227F">
      <w:rPr>
        <w:rFonts w:ascii="GothamBook" w:hAnsi="GothamBook" w:cs="GothamBook"/>
        <w:color w:val="7C868D"/>
        <w:sz w:val="17"/>
        <w:szCs w:val="17"/>
      </w:rPr>
      <w:t>–</w:t>
    </w:r>
    <w:r w:rsidR="00A125DE">
      <w:rPr>
        <w:rFonts w:ascii="GothamBook" w:hAnsi="GothamBook" w:cs="GothamBook"/>
        <w:color w:val="7C868D"/>
        <w:sz w:val="17"/>
        <w:szCs w:val="17"/>
      </w:rPr>
      <w:t xml:space="preserve"> Italia</w:t>
    </w:r>
    <w:r w:rsidR="0082227F">
      <w:rPr>
        <w:rFonts w:ascii="GothamBook" w:hAnsi="GothamBook" w:cs="GothamBook"/>
        <w:color w:val="7C868D"/>
        <w:sz w:val="17"/>
        <w:szCs w:val="17"/>
      </w:rPr>
      <w:t xml:space="preserve"> C.F. 92012120587 </w:t>
    </w:r>
  </w:p>
  <w:p w14:paraId="32C9817E" w14:textId="0338B2FF" w:rsidR="0082227F" w:rsidRPr="00C26852" w:rsidRDefault="00A125DE" w:rsidP="00A125DE">
    <w:pPr>
      <w:autoSpaceDE w:val="0"/>
      <w:autoSpaceDN w:val="0"/>
      <w:adjustRightInd w:val="0"/>
      <w:jc w:val="center"/>
      <w:rPr>
        <w:rFonts w:ascii="GothamBook" w:hAnsi="GothamBook" w:cs="GothamBook"/>
        <w:color w:val="7C868D"/>
        <w:sz w:val="17"/>
        <w:szCs w:val="17"/>
        <w:lang w:val="es-ES"/>
      </w:rPr>
    </w:pPr>
    <w:r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tel. +39 06 97 60 83 </w:t>
    </w:r>
    <w:r w:rsidR="00E66FF0" w:rsidRPr="00C26852">
      <w:rPr>
        <w:rFonts w:ascii="GothamBook" w:hAnsi="GothamBook" w:cs="GothamBook"/>
        <w:color w:val="7C868D"/>
        <w:sz w:val="17"/>
        <w:szCs w:val="17"/>
        <w:lang w:val="es-ES"/>
      </w:rPr>
      <w:t>00</w:t>
    </w:r>
    <w:r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 </w:t>
    </w:r>
    <w:r w:rsidR="00EF6514" w:rsidRPr="00C26852">
      <w:rPr>
        <w:rFonts w:ascii="GothamBook" w:hAnsi="GothamBook" w:cs="GothamBook"/>
        <w:color w:val="7C868D"/>
        <w:sz w:val="17"/>
        <w:szCs w:val="17"/>
        <w:lang w:val="es-ES"/>
      </w:rPr>
      <w:t>–</w:t>
    </w:r>
    <w:r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 </w:t>
    </w:r>
    <w:r w:rsidR="00902A34">
      <w:rPr>
        <w:rFonts w:ascii="GothamBook" w:hAnsi="GothamBook" w:cs="GothamBook"/>
        <w:color w:val="7C868D"/>
        <w:sz w:val="17"/>
        <w:szCs w:val="17"/>
        <w:lang w:val="es-ES"/>
      </w:rPr>
      <w:t>PEC</w:t>
    </w:r>
    <w:r w:rsidR="00C26852"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: </w:t>
    </w:r>
    <w:hyperlink r:id="rId1" w:history="1">
      <w:r w:rsidR="00C26852" w:rsidRPr="00C26852">
        <w:rPr>
          <w:rFonts w:ascii="GothamBook" w:hAnsi="GothamBook" w:cs="GothamBook"/>
          <w:color w:val="7C868D"/>
          <w:sz w:val="17"/>
          <w:szCs w:val="17"/>
          <w:lang w:val="es-ES"/>
        </w:rPr>
        <w:t>afn@pec.it</w:t>
      </w:r>
    </w:hyperlink>
    <w:r w:rsidR="00EF6514"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 </w:t>
    </w:r>
  </w:p>
  <w:p w14:paraId="14757170" w14:textId="465AFB76" w:rsidR="00A125DE" w:rsidRPr="00C26852" w:rsidRDefault="00E66FF0" w:rsidP="00A125DE">
    <w:pPr>
      <w:autoSpaceDE w:val="0"/>
      <w:autoSpaceDN w:val="0"/>
      <w:adjustRightInd w:val="0"/>
      <w:jc w:val="center"/>
      <w:rPr>
        <w:rFonts w:ascii="GothamBook" w:hAnsi="GothamBook" w:cs="GothamBook"/>
        <w:color w:val="7C868D"/>
        <w:sz w:val="17"/>
        <w:szCs w:val="17"/>
        <w:lang w:val="es-ES"/>
      </w:rPr>
    </w:pPr>
    <w:r w:rsidRPr="00C26852">
      <w:rPr>
        <w:rFonts w:ascii="GothamBook" w:hAnsi="GothamBook" w:cs="GothamBook"/>
        <w:color w:val="7C868D"/>
        <w:sz w:val="17"/>
        <w:szCs w:val="17"/>
        <w:lang w:val="es-ES"/>
      </w:rPr>
      <w:t>info</w:t>
    </w:r>
    <w:r w:rsidR="00A125DE" w:rsidRPr="00C26852">
      <w:rPr>
        <w:rFonts w:ascii="GothamBook" w:hAnsi="GothamBook" w:cs="GothamBook"/>
        <w:color w:val="7C868D"/>
        <w:sz w:val="17"/>
        <w:szCs w:val="17"/>
        <w:lang w:val="es-ES"/>
      </w:rPr>
      <w:t>@afnonlus.org</w:t>
    </w:r>
    <w:r w:rsidR="0082227F" w:rsidRPr="00C26852">
      <w:rPr>
        <w:rFonts w:ascii="GothamBook" w:hAnsi="GothamBook" w:cs="GothamBook"/>
        <w:color w:val="7C868D"/>
        <w:sz w:val="17"/>
        <w:szCs w:val="17"/>
        <w:lang w:val="es-ES"/>
      </w:rPr>
      <w:t xml:space="preserve"> - www.afnonlus.org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963E" w14:textId="77777777" w:rsidR="00902A34" w:rsidRDefault="00902A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7AA74" w14:textId="77777777" w:rsidR="00AE207B" w:rsidRDefault="00AE207B" w:rsidP="00D42204">
      <w:r>
        <w:separator/>
      </w:r>
    </w:p>
  </w:footnote>
  <w:footnote w:type="continuationSeparator" w:id="0">
    <w:p w14:paraId="1ABCAEEF" w14:textId="77777777" w:rsidR="00AE207B" w:rsidRDefault="00AE207B" w:rsidP="00D4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6B6C" w14:textId="77777777" w:rsidR="00902A34" w:rsidRDefault="00902A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716C" w14:textId="42DF0CA6" w:rsidR="00D42204" w:rsidRDefault="002E2C9F" w:rsidP="00A35B2D">
    <w:pPr>
      <w:pStyle w:val="Intestazione"/>
      <w:tabs>
        <w:tab w:val="clear" w:pos="4819"/>
        <w:tab w:val="center" w:pos="4820"/>
      </w:tabs>
      <w:jc w:val="center"/>
    </w:pPr>
    <w:r>
      <w:rPr>
        <w:noProof/>
      </w:rPr>
      <w:drawing>
        <wp:inline distT="0" distB="0" distL="0" distR="0" wp14:anchorId="60550EB6" wp14:editId="4BC727F0">
          <wp:extent cx="1685925" cy="1204008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670" cy="120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2EC" w14:textId="77777777" w:rsidR="00902A34" w:rsidRDefault="00902A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E8B"/>
    <w:multiLevelType w:val="hybridMultilevel"/>
    <w:tmpl w:val="381872FA"/>
    <w:lvl w:ilvl="0" w:tplc="94CCD7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64F1"/>
    <w:multiLevelType w:val="multilevel"/>
    <w:tmpl w:val="72EE911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9031D"/>
    <w:multiLevelType w:val="hybridMultilevel"/>
    <w:tmpl w:val="26A4A7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63E6"/>
    <w:multiLevelType w:val="hybridMultilevel"/>
    <w:tmpl w:val="5ACE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71F7"/>
    <w:multiLevelType w:val="hybridMultilevel"/>
    <w:tmpl w:val="B09284BC"/>
    <w:lvl w:ilvl="0" w:tplc="6590DDB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E16DB2"/>
    <w:multiLevelType w:val="hybridMultilevel"/>
    <w:tmpl w:val="DE0C1F64"/>
    <w:lvl w:ilvl="0" w:tplc="468E0E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69A9"/>
    <w:multiLevelType w:val="hybridMultilevel"/>
    <w:tmpl w:val="AE6033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3A5CBC"/>
    <w:multiLevelType w:val="hybridMultilevel"/>
    <w:tmpl w:val="8AF6A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F25"/>
    <w:multiLevelType w:val="hybridMultilevel"/>
    <w:tmpl w:val="1B54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D5699"/>
    <w:multiLevelType w:val="hybridMultilevel"/>
    <w:tmpl w:val="5D3066EE"/>
    <w:lvl w:ilvl="0" w:tplc="0409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1F0532B6"/>
    <w:multiLevelType w:val="hybridMultilevel"/>
    <w:tmpl w:val="2D708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22230"/>
    <w:multiLevelType w:val="hybridMultilevel"/>
    <w:tmpl w:val="91B67066"/>
    <w:lvl w:ilvl="0" w:tplc="0410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657E078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51A0B7E4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5F800C94">
      <w:start w:val="1"/>
      <w:numFmt w:val="lowerLetter"/>
      <w:lvlText w:val="%4)"/>
      <w:lvlJc w:val="left"/>
      <w:pPr>
        <w:tabs>
          <w:tab w:val="num" w:pos="2580"/>
        </w:tabs>
        <w:ind w:left="2580" w:hanging="42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173C19"/>
    <w:multiLevelType w:val="multilevel"/>
    <w:tmpl w:val="A4DC235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33441E"/>
    <w:multiLevelType w:val="hybridMultilevel"/>
    <w:tmpl w:val="DC6CDB14"/>
    <w:lvl w:ilvl="0" w:tplc="657E0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C41687D"/>
    <w:multiLevelType w:val="multilevel"/>
    <w:tmpl w:val="8D10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F96B97"/>
    <w:multiLevelType w:val="hybridMultilevel"/>
    <w:tmpl w:val="4850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12517"/>
    <w:multiLevelType w:val="hybridMultilevel"/>
    <w:tmpl w:val="D00CD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E69F7"/>
    <w:multiLevelType w:val="multilevel"/>
    <w:tmpl w:val="D952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234FD"/>
    <w:multiLevelType w:val="hybridMultilevel"/>
    <w:tmpl w:val="628E56E0"/>
    <w:lvl w:ilvl="0" w:tplc="4EEE6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54797"/>
    <w:multiLevelType w:val="hybridMultilevel"/>
    <w:tmpl w:val="48D0D434"/>
    <w:lvl w:ilvl="0" w:tplc="7CA2B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344EFD"/>
    <w:multiLevelType w:val="multilevel"/>
    <w:tmpl w:val="158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4296E"/>
    <w:multiLevelType w:val="hybridMultilevel"/>
    <w:tmpl w:val="975C4B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34B32"/>
    <w:multiLevelType w:val="hybridMultilevel"/>
    <w:tmpl w:val="130E81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D6A6A"/>
    <w:multiLevelType w:val="hybridMultilevel"/>
    <w:tmpl w:val="2DE04638"/>
    <w:lvl w:ilvl="0" w:tplc="BFBC093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21E6D71"/>
    <w:multiLevelType w:val="multilevel"/>
    <w:tmpl w:val="BE94D98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4558E3"/>
    <w:multiLevelType w:val="multilevel"/>
    <w:tmpl w:val="942A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4F2517"/>
    <w:multiLevelType w:val="hybridMultilevel"/>
    <w:tmpl w:val="22E4CA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D68B3"/>
    <w:multiLevelType w:val="hybridMultilevel"/>
    <w:tmpl w:val="C4D0D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D362E"/>
    <w:multiLevelType w:val="hybridMultilevel"/>
    <w:tmpl w:val="A0C07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C0448"/>
    <w:multiLevelType w:val="hybridMultilevel"/>
    <w:tmpl w:val="881AF124"/>
    <w:lvl w:ilvl="0" w:tplc="B0B83548">
      <w:start w:val="1"/>
      <w:numFmt w:val="bullet"/>
      <w:lvlText w:val="-"/>
      <w:lvlJc w:val="left"/>
      <w:pPr>
        <w:ind w:left="11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0D31641"/>
    <w:multiLevelType w:val="hybridMultilevel"/>
    <w:tmpl w:val="044C0F0E"/>
    <w:lvl w:ilvl="0" w:tplc="F1A4BD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15188B"/>
    <w:multiLevelType w:val="hybridMultilevel"/>
    <w:tmpl w:val="B10210B8"/>
    <w:lvl w:ilvl="0" w:tplc="40FE9F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C5889"/>
    <w:multiLevelType w:val="hybridMultilevel"/>
    <w:tmpl w:val="819492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337EC"/>
    <w:multiLevelType w:val="hybridMultilevel"/>
    <w:tmpl w:val="80CE05B8"/>
    <w:lvl w:ilvl="0" w:tplc="D15C57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F4398"/>
    <w:multiLevelType w:val="hybridMultilevel"/>
    <w:tmpl w:val="38B4C0AA"/>
    <w:lvl w:ilvl="0" w:tplc="949E063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5" w15:restartNumberingAfterBreak="0">
    <w:nsid w:val="7A961A83"/>
    <w:multiLevelType w:val="hybridMultilevel"/>
    <w:tmpl w:val="9B7C7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A6071"/>
    <w:multiLevelType w:val="hybridMultilevel"/>
    <w:tmpl w:val="6B306998"/>
    <w:lvl w:ilvl="0" w:tplc="05D05A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19"/>
  </w:num>
  <w:num w:numId="4">
    <w:abstractNumId w:val="5"/>
  </w:num>
  <w:num w:numId="5">
    <w:abstractNumId w:val="21"/>
  </w:num>
  <w:num w:numId="6">
    <w:abstractNumId w:val="0"/>
  </w:num>
  <w:num w:numId="7">
    <w:abstractNumId w:val="32"/>
  </w:num>
  <w:num w:numId="8">
    <w:abstractNumId w:val="27"/>
  </w:num>
  <w:num w:numId="9">
    <w:abstractNumId w:val="22"/>
  </w:num>
  <w:num w:numId="10">
    <w:abstractNumId w:val="2"/>
  </w:num>
  <w:num w:numId="11">
    <w:abstractNumId w:val="26"/>
  </w:num>
  <w:num w:numId="12">
    <w:abstractNumId w:val="24"/>
  </w:num>
  <w:num w:numId="13">
    <w:abstractNumId w:val="17"/>
  </w:num>
  <w:num w:numId="14">
    <w:abstractNumId w:val="25"/>
  </w:num>
  <w:num w:numId="15">
    <w:abstractNumId w:val="14"/>
  </w:num>
  <w:num w:numId="16">
    <w:abstractNumId w:val="20"/>
  </w:num>
  <w:num w:numId="17">
    <w:abstractNumId w:val="12"/>
  </w:num>
  <w:num w:numId="18">
    <w:abstractNumId w:val="1"/>
  </w:num>
  <w:num w:numId="19">
    <w:abstractNumId w:val="11"/>
  </w:num>
  <w:num w:numId="20">
    <w:abstractNumId w:val="13"/>
  </w:num>
  <w:num w:numId="21">
    <w:abstractNumId w:val="4"/>
  </w:num>
  <w:num w:numId="22">
    <w:abstractNumId w:val="28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3"/>
  </w:num>
  <w:num w:numId="26">
    <w:abstractNumId w:val="3"/>
  </w:num>
  <w:num w:numId="27">
    <w:abstractNumId w:val="8"/>
  </w:num>
  <w:num w:numId="28">
    <w:abstractNumId w:val="35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8"/>
  </w:num>
  <w:num w:numId="32">
    <w:abstractNumId w:val="36"/>
  </w:num>
  <w:num w:numId="33">
    <w:abstractNumId w:val="34"/>
  </w:num>
  <w:num w:numId="34">
    <w:abstractNumId w:val="9"/>
  </w:num>
  <w:num w:numId="35">
    <w:abstractNumId w:val="33"/>
  </w:num>
  <w:num w:numId="36">
    <w:abstractNumId w:val="31"/>
  </w:num>
  <w:num w:numId="3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7F"/>
    <w:rsid w:val="00001391"/>
    <w:rsid w:val="00022065"/>
    <w:rsid w:val="00032568"/>
    <w:rsid w:val="00033287"/>
    <w:rsid w:val="000426E6"/>
    <w:rsid w:val="00056C58"/>
    <w:rsid w:val="000572AB"/>
    <w:rsid w:val="00061915"/>
    <w:rsid w:val="00067A2F"/>
    <w:rsid w:val="000777E2"/>
    <w:rsid w:val="00080262"/>
    <w:rsid w:val="000804D7"/>
    <w:rsid w:val="0008118C"/>
    <w:rsid w:val="00083114"/>
    <w:rsid w:val="00083990"/>
    <w:rsid w:val="00092F97"/>
    <w:rsid w:val="00094019"/>
    <w:rsid w:val="00097059"/>
    <w:rsid w:val="000A038B"/>
    <w:rsid w:val="000A1859"/>
    <w:rsid w:val="000A421E"/>
    <w:rsid w:val="000A5932"/>
    <w:rsid w:val="000A6009"/>
    <w:rsid w:val="000A7CFC"/>
    <w:rsid w:val="000C0478"/>
    <w:rsid w:val="000C1412"/>
    <w:rsid w:val="000C32FD"/>
    <w:rsid w:val="000C34B9"/>
    <w:rsid w:val="000C7AAB"/>
    <w:rsid w:val="000D3128"/>
    <w:rsid w:val="000D58AC"/>
    <w:rsid w:val="000D628E"/>
    <w:rsid w:val="000D7058"/>
    <w:rsid w:val="000E5722"/>
    <w:rsid w:val="000F34D7"/>
    <w:rsid w:val="00102CFC"/>
    <w:rsid w:val="00104F15"/>
    <w:rsid w:val="001076D5"/>
    <w:rsid w:val="00107E49"/>
    <w:rsid w:val="001108EC"/>
    <w:rsid w:val="001134D8"/>
    <w:rsid w:val="00115765"/>
    <w:rsid w:val="00120357"/>
    <w:rsid w:val="0013296E"/>
    <w:rsid w:val="00140C5D"/>
    <w:rsid w:val="00145DF3"/>
    <w:rsid w:val="00153E31"/>
    <w:rsid w:val="001551CF"/>
    <w:rsid w:val="00160189"/>
    <w:rsid w:val="0016151B"/>
    <w:rsid w:val="00164280"/>
    <w:rsid w:val="001652B9"/>
    <w:rsid w:val="00165AB8"/>
    <w:rsid w:val="00165BEA"/>
    <w:rsid w:val="00166412"/>
    <w:rsid w:val="001703CC"/>
    <w:rsid w:val="001712CA"/>
    <w:rsid w:val="0017634F"/>
    <w:rsid w:val="001806C4"/>
    <w:rsid w:val="00181826"/>
    <w:rsid w:val="00192163"/>
    <w:rsid w:val="001A1120"/>
    <w:rsid w:val="001A2170"/>
    <w:rsid w:val="001B0B2C"/>
    <w:rsid w:val="001B2C10"/>
    <w:rsid w:val="001B33CA"/>
    <w:rsid w:val="001B401E"/>
    <w:rsid w:val="001B765E"/>
    <w:rsid w:val="001D13E6"/>
    <w:rsid w:val="001E3FFD"/>
    <w:rsid w:val="001E46BC"/>
    <w:rsid w:val="001E4938"/>
    <w:rsid w:val="001E6C1D"/>
    <w:rsid w:val="001E715D"/>
    <w:rsid w:val="001F13FD"/>
    <w:rsid w:val="001F28DD"/>
    <w:rsid w:val="001F62B1"/>
    <w:rsid w:val="001F701A"/>
    <w:rsid w:val="00202DBE"/>
    <w:rsid w:val="00205F74"/>
    <w:rsid w:val="002109ED"/>
    <w:rsid w:val="00213D7D"/>
    <w:rsid w:val="0021549D"/>
    <w:rsid w:val="002268CC"/>
    <w:rsid w:val="002301C3"/>
    <w:rsid w:val="00232DE6"/>
    <w:rsid w:val="00241E2A"/>
    <w:rsid w:val="00243E38"/>
    <w:rsid w:val="002459D3"/>
    <w:rsid w:val="002462B2"/>
    <w:rsid w:val="00251DE1"/>
    <w:rsid w:val="002571E9"/>
    <w:rsid w:val="00257D67"/>
    <w:rsid w:val="002614CB"/>
    <w:rsid w:val="002634EA"/>
    <w:rsid w:val="0027500A"/>
    <w:rsid w:val="00276282"/>
    <w:rsid w:val="00277326"/>
    <w:rsid w:val="002773E9"/>
    <w:rsid w:val="002827C3"/>
    <w:rsid w:val="00282CBC"/>
    <w:rsid w:val="00285EC3"/>
    <w:rsid w:val="002905A8"/>
    <w:rsid w:val="00291C8D"/>
    <w:rsid w:val="00293CC4"/>
    <w:rsid w:val="002966F9"/>
    <w:rsid w:val="002969D2"/>
    <w:rsid w:val="002A75E2"/>
    <w:rsid w:val="002B1254"/>
    <w:rsid w:val="002B24C5"/>
    <w:rsid w:val="002B3714"/>
    <w:rsid w:val="002B4656"/>
    <w:rsid w:val="002C12FC"/>
    <w:rsid w:val="002C1EFF"/>
    <w:rsid w:val="002C696D"/>
    <w:rsid w:val="002C6AA3"/>
    <w:rsid w:val="002D261C"/>
    <w:rsid w:val="002E2C9F"/>
    <w:rsid w:val="002E34EA"/>
    <w:rsid w:val="002E7654"/>
    <w:rsid w:val="002F2CEA"/>
    <w:rsid w:val="002F4828"/>
    <w:rsid w:val="002F6372"/>
    <w:rsid w:val="002F7D91"/>
    <w:rsid w:val="0030448B"/>
    <w:rsid w:val="0030459F"/>
    <w:rsid w:val="003105B6"/>
    <w:rsid w:val="00311192"/>
    <w:rsid w:val="003164F1"/>
    <w:rsid w:val="00317B63"/>
    <w:rsid w:val="00327B0C"/>
    <w:rsid w:val="003408D4"/>
    <w:rsid w:val="00344616"/>
    <w:rsid w:val="00346D52"/>
    <w:rsid w:val="00347E6C"/>
    <w:rsid w:val="00352F64"/>
    <w:rsid w:val="00353AD1"/>
    <w:rsid w:val="003540BF"/>
    <w:rsid w:val="003549E2"/>
    <w:rsid w:val="00354DD0"/>
    <w:rsid w:val="003575E6"/>
    <w:rsid w:val="0036232B"/>
    <w:rsid w:val="003701C0"/>
    <w:rsid w:val="003717F8"/>
    <w:rsid w:val="00380AC6"/>
    <w:rsid w:val="00396ED2"/>
    <w:rsid w:val="003972E9"/>
    <w:rsid w:val="00397312"/>
    <w:rsid w:val="003A2238"/>
    <w:rsid w:val="003A6A29"/>
    <w:rsid w:val="003B00B9"/>
    <w:rsid w:val="003C3395"/>
    <w:rsid w:val="003C3F77"/>
    <w:rsid w:val="003C64B7"/>
    <w:rsid w:val="003D3BB1"/>
    <w:rsid w:val="003D42E6"/>
    <w:rsid w:val="003D6796"/>
    <w:rsid w:val="003D724E"/>
    <w:rsid w:val="003E350A"/>
    <w:rsid w:val="003E36AC"/>
    <w:rsid w:val="003E50CD"/>
    <w:rsid w:val="003E6DCF"/>
    <w:rsid w:val="003F1D70"/>
    <w:rsid w:val="00401AAB"/>
    <w:rsid w:val="00404B4D"/>
    <w:rsid w:val="0041524C"/>
    <w:rsid w:val="00416C54"/>
    <w:rsid w:val="00420611"/>
    <w:rsid w:val="0042687C"/>
    <w:rsid w:val="00426ED8"/>
    <w:rsid w:val="004274B6"/>
    <w:rsid w:val="00436C52"/>
    <w:rsid w:val="004535D3"/>
    <w:rsid w:val="00454458"/>
    <w:rsid w:val="004559F4"/>
    <w:rsid w:val="00462CA6"/>
    <w:rsid w:val="00470A28"/>
    <w:rsid w:val="004732EA"/>
    <w:rsid w:val="004738C2"/>
    <w:rsid w:val="00475244"/>
    <w:rsid w:val="00477E3E"/>
    <w:rsid w:val="00477ECC"/>
    <w:rsid w:val="00481538"/>
    <w:rsid w:val="004879AE"/>
    <w:rsid w:val="004946C0"/>
    <w:rsid w:val="004A5A51"/>
    <w:rsid w:val="004A6A1A"/>
    <w:rsid w:val="004B0DE4"/>
    <w:rsid w:val="004B220C"/>
    <w:rsid w:val="004B3C9E"/>
    <w:rsid w:val="004B52A7"/>
    <w:rsid w:val="004B53C5"/>
    <w:rsid w:val="004D2664"/>
    <w:rsid w:val="004D2AA7"/>
    <w:rsid w:val="004D46A9"/>
    <w:rsid w:val="004D5D6B"/>
    <w:rsid w:val="004D7ECB"/>
    <w:rsid w:val="004E1353"/>
    <w:rsid w:val="004E1518"/>
    <w:rsid w:val="004E2FD3"/>
    <w:rsid w:val="004E387B"/>
    <w:rsid w:val="004F2CC5"/>
    <w:rsid w:val="004F2D49"/>
    <w:rsid w:val="004F497F"/>
    <w:rsid w:val="004F5757"/>
    <w:rsid w:val="004F6827"/>
    <w:rsid w:val="005007EF"/>
    <w:rsid w:val="00516060"/>
    <w:rsid w:val="005216E0"/>
    <w:rsid w:val="0052480D"/>
    <w:rsid w:val="005251E1"/>
    <w:rsid w:val="00526392"/>
    <w:rsid w:val="00527434"/>
    <w:rsid w:val="00532535"/>
    <w:rsid w:val="00536C85"/>
    <w:rsid w:val="00540B5E"/>
    <w:rsid w:val="00544AE2"/>
    <w:rsid w:val="00545AA3"/>
    <w:rsid w:val="005462D9"/>
    <w:rsid w:val="00546635"/>
    <w:rsid w:val="005510C6"/>
    <w:rsid w:val="0055231B"/>
    <w:rsid w:val="0056029D"/>
    <w:rsid w:val="00567B4B"/>
    <w:rsid w:val="00575B6E"/>
    <w:rsid w:val="00575BE9"/>
    <w:rsid w:val="00577510"/>
    <w:rsid w:val="00581693"/>
    <w:rsid w:val="005818F6"/>
    <w:rsid w:val="005924A9"/>
    <w:rsid w:val="00594620"/>
    <w:rsid w:val="00594F0F"/>
    <w:rsid w:val="00596021"/>
    <w:rsid w:val="0059603E"/>
    <w:rsid w:val="0059631C"/>
    <w:rsid w:val="00596E00"/>
    <w:rsid w:val="005B220C"/>
    <w:rsid w:val="005C110B"/>
    <w:rsid w:val="005C26AB"/>
    <w:rsid w:val="005C665B"/>
    <w:rsid w:val="005C6AED"/>
    <w:rsid w:val="005C6B03"/>
    <w:rsid w:val="005C6C9B"/>
    <w:rsid w:val="005D59D5"/>
    <w:rsid w:val="005D60E6"/>
    <w:rsid w:val="005E252A"/>
    <w:rsid w:val="005E6255"/>
    <w:rsid w:val="005E6AEC"/>
    <w:rsid w:val="005E778C"/>
    <w:rsid w:val="005F53A6"/>
    <w:rsid w:val="005F5D5B"/>
    <w:rsid w:val="0060079D"/>
    <w:rsid w:val="00605346"/>
    <w:rsid w:val="00610B2A"/>
    <w:rsid w:val="00611650"/>
    <w:rsid w:val="0061596E"/>
    <w:rsid w:val="00622D20"/>
    <w:rsid w:val="00625688"/>
    <w:rsid w:val="006303A8"/>
    <w:rsid w:val="00634820"/>
    <w:rsid w:val="0063571C"/>
    <w:rsid w:val="0063587F"/>
    <w:rsid w:val="00642408"/>
    <w:rsid w:val="00651567"/>
    <w:rsid w:val="00653D3E"/>
    <w:rsid w:val="00653E7E"/>
    <w:rsid w:val="00662640"/>
    <w:rsid w:val="00662B1D"/>
    <w:rsid w:val="00666A02"/>
    <w:rsid w:val="00666B96"/>
    <w:rsid w:val="0066702A"/>
    <w:rsid w:val="00670B0D"/>
    <w:rsid w:val="00677808"/>
    <w:rsid w:val="0068122C"/>
    <w:rsid w:val="0068726C"/>
    <w:rsid w:val="00687901"/>
    <w:rsid w:val="0069415C"/>
    <w:rsid w:val="00695496"/>
    <w:rsid w:val="00696083"/>
    <w:rsid w:val="006976F2"/>
    <w:rsid w:val="006A2320"/>
    <w:rsid w:val="006B5E2B"/>
    <w:rsid w:val="006C2E4A"/>
    <w:rsid w:val="006C4D84"/>
    <w:rsid w:val="006C5A66"/>
    <w:rsid w:val="006C74E4"/>
    <w:rsid w:val="006D21FB"/>
    <w:rsid w:val="006D5199"/>
    <w:rsid w:val="006D52DF"/>
    <w:rsid w:val="006D54A2"/>
    <w:rsid w:val="006D7E9F"/>
    <w:rsid w:val="006E74CB"/>
    <w:rsid w:val="006F0827"/>
    <w:rsid w:val="006F160E"/>
    <w:rsid w:val="006F2FFB"/>
    <w:rsid w:val="006F3DB4"/>
    <w:rsid w:val="0070347F"/>
    <w:rsid w:val="00704C0D"/>
    <w:rsid w:val="00711393"/>
    <w:rsid w:val="00715B84"/>
    <w:rsid w:val="00725710"/>
    <w:rsid w:val="00725D4F"/>
    <w:rsid w:val="00731081"/>
    <w:rsid w:val="007425B5"/>
    <w:rsid w:val="00742C98"/>
    <w:rsid w:val="007446B8"/>
    <w:rsid w:val="00750184"/>
    <w:rsid w:val="0075063E"/>
    <w:rsid w:val="00750C72"/>
    <w:rsid w:val="00752B4D"/>
    <w:rsid w:val="00755CDB"/>
    <w:rsid w:val="007560D6"/>
    <w:rsid w:val="00762F81"/>
    <w:rsid w:val="007631BB"/>
    <w:rsid w:val="007637EE"/>
    <w:rsid w:val="00764FBC"/>
    <w:rsid w:val="00767D2C"/>
    <w:rsid w:val="00773261"/>
    <w:rsid w:val="00773316"/>
    <w:rsid w:val="0078017B"/>
    <w:rsid w:val="007835C2"/>
    <w:rsid w:val="00783E2D"/>
    <w:rsid w:val="007865A4"/>
    <w:rsid w:val="00790DFB"/>
    <w:rsid w:val="00791E18"/>
    <w:rsid w:val="00792130"/>
    <w:rsid w:val="00793741"/>
    <w:rsid w:val="00795949"/>
    <w:rsid w:val="0079655D"/>
    <w:rsid w:val="007A2A92"/>
    <w:rsid w:val="007A35E4"/>
    <w:rsid w:val="007A7510"/>
    <w:rsid w:val="007B51D6"/>
    <w:rsid w:val="007B7A6D"/>
    <w:rsid w:val="007C0915"/>
    <w:rsid w:val="007C1C96"/>
    <w:rsid w:val="007C50A0"/>
    <w:rsid w:val="007C66EA"/>
    <w:rsid w:val="007D11E1"/>
    <w:rsid w:val="007D2B6F"/>
    <w:rsid w:val="007D3080"/>
    <w:rsid w:val="007D4531"/>
    <w:rsid w:val="007E0F3E"/>
    <w:rsid w:val="007E225D"/>
    <w:rsid w:val="007E511A"/>
    <w:rsid w:val="007E5612"/>
    <w:rsid w:val="007F39A4"/>
    <w:rsid w:val="007F5A36"/>
    <w:rsid w:val="007F621C"/>
    <w:rsid w:val="007F6C59"/>
    <w:rsid w:val="00800514"/>
    <w:rsid w:val="008013FC"/>
    <w:rsid w:val="00801475"/>
    <w:rsid w:val="008036BB"/>
    <w:rsid w:val="0082227F"/>
    <w:rsid w:val="00831CF2"/>
    <w:rsid w:val="0083679D"/>
    <w:rsid w:val="008404A1"/>
    <w:rsid w:val="00843B93"/>
    <w:rsid w:val="0084469E"/>
    <w:rsid w:val="00847ACC"/>
    <w:rsid w:val="00850178"/>
    <w:rsid w:val="008502AA"/>
    <w:rsid w:val="008537F9"/>
    <w:rsid w:val="00856F9F"/>
    <w:rsid w:val="00864FEC"/>
    <w:rsid w:val="00866F6D"/>
    <w:rsid w:val="00867BBC"/>
    <w:rsid w:val="008709EB"/>
    <w:rsid w:val="00872C8A"/>
    <w:rsid w:val="00876DAF"/>
    <w:rsid w:val="00880C91"/>
    <w:rsid w:val="00884BDD"/>
    <w:rsid w:val="00885E3D"/>
    <w:rsid w:val="00886DFC"/>
    <w:rsid w:val="008955BA"/>
    <w:rsid w:val="00895B55"/>
    <w:rsid w:val="00895D5B"/>
    <w:rsid w:val="008A691E"/>
    <w:rsid w:val="008B2C1D"/>
    <w:rsid w:val="008B396E"/>
    <w:rsid w:val="008B3D0A"/>
    <w:rsid w:val="008C029C"/>
    <w:rsid w:val="008C04BB"/>
    <w:rsid w:val="008C240A"/>
    <w:rsid w:val="008D09BA"/>
    <w:rsid w:val="008D450D"/>
    <w:rsid w:val="008D6948"/>
    <w:rsid w:val="008E0BD9"/>
    <w:rsid w:val="008E1ABF"/>
    <w:rsid w:val="008E5D0B"/>
    <w:rsid w:val="008F0A08"/>
    <w:rsid w:val="008F6AE7"/>
    <w:rsid w:val="008F6EE1"/>
    <w:rsid w:val="008F7708"/>
    <w:rsid w:val="008F789E"/>
    <w:rsid w:val="00902A34"/>
    <w:rsid w:val="00904E35"/>
    <w:rsid w:val="00906A7F"/>
    <w:rsid w:val="00914793"/>
    <w:rsid w:val="00915DB7"/>
    <w:rsid w:val="00922DFB"/>
    <w:rsid w:val="009260C3"/>
    <w:rsid w:val="00933667"/>
    <w:rsid w:val="009357AC"/>
    <w:rsid w:val="00935E61"/>
    <w:rsid w:val="00942202"/>
    <w:rsid w:val="0094332C"/>
    <w:rsid w:val="009452DB"/>
    <w:rsid w:val="009539C9"/>
    <w:rsid w:val="00955F40"/>
    <w:rsid w:val="009564E3"/>
    <w:rsid w:val="009620BE"/>
    <w:rsid w:val="0097623F"/>
    <w:rsid w:val="00977EE1"/>
    <w:rsid w:val="00983E89"/>
    <w:rsid w:val="00984909"/>
    <w:rsid w:val="00984B64"/>
    <w:rsid w:val="00987035"/>
    <w:rsid w:val="009922D5"/>
    <w:rsid w:val="009A09B1"/>
    <w:rsid w:val="009A19EE"/>
    <w:rsid w:val="009B0C88"/>
    <w:rsid w:val="009B2559"/>
    <w:rsid w:val="009B26B7"/>
    <w:rsid w:val="009B57B3"/>
    <w:rsid w:val="009B5A1D"/>
    <w:rsid w:val="009C060F"/>
    <w:rsid w:val="009C081E"/>
    <w:rsid w:val="009C4997"/>
    <w:rsid w:val="009C4CBD"/>
    <w:rsid w:val="009C4D16"/>
    <w:rsid w:val="009C506B"/>
    <w:rsid w:val="009C5B63"/>
    <w:rsid w:val="009D08A8"/>
    <w:rsid w:val="009D14F6"/>
    <w:rsid w:val="009D76DF"/>
    <w:rsid w:val="009E5CAB"/>
    <w:rsid w:val="009E6E68"/>
    <w:rsid w:val="009F37FA"/>
    <w:rsid w:val="009F4FE8"/>
    <w:rsid w:val="009F5D5D"/>
    <w:rsid w:val="009F5EED"/>
    <w:rsid w:val="009F7968"/>
    <w:rsid w:val="00A015DA"/>
    <w:rsid w:val="00A019F6"/>
    <w:rsid w:val="00A0378D"/>
    <w:rsid w:val="00A125DE"/>
    <w:rsid w:val="00A226E1"/>
    <w:rsid w:val="00A27194"/>
    <w:rsid w:val="00A300DF"/>
    <w:rsid w:val="00A33295"/>
    <w:rsid w:val="00A35B2D"/>
    <w:rsid w:val="00A45FB6"/>
    <w:rsid w:val="00A4602F"/>
    <w:rsid w:val="00A4687F"/>
    <w:rsid w:val="00A54506"/>
    <w:rsid w:val="00A56A00"/>
    <w:rsid w:val="00A6041B"/>
    <w:rsid w:val="00A641C1"/>
    <w:rsid w:val="00A65F86"/>
    <w:rsid w:val="00A722AB"/>
    <w:rsid w:val="00A72E82"/>
    <w:rsid w:val="00A73D10"/>
    <w:rsid w:val="00A81FF8"/>
    <w:rsid w:val="00A84744"/>
    <w:rsid w:val="00A87A48"/>
    <w:rsid w:val="00A90C4D"/>
    <w:rsid w:val="00A95B78"/>
    <w:rsid w:val="00A96528"/>
    <w:rsid w:val="00A97DA9"/>
    <w:rsid w:val="00AA7988"/>
    <w:rsid w:val="00AB048E"/>
    <w:rsid w:val="00AB2448"/>
    <w:rsid w:val="00AB59BC"/>
    <w:rsid w:val="00AC376F"/>
    <w:rsid w:val="00AD2417"/>
    <w:rsid w:val="00AD3B95"/>
    <w:rsid w:val="00AD4880"/>
    <w:rsid w:val="00AD6630"/>
    <w:rsid w:val="00AE207B"/>
    <w:rsid w:val="00AE390F"/>
    <w:rsid w:val="00AE393C"/>
    <w:rsid w:val="00AE6ED5"/>
    <w:rsid w:val="00AF62BE"/>
    <w:rsid w:val="00B04105"/>
    <w:rsid w:val="00B05458"/>
    <w:rsid w:val="00B069A8"/>
    <w:rsid w:val="00B162C5"/>
    <w:rsid w:val="00B232D9"/>
    <w:rsid w:val="00B261EC"/>
    <w:rsid w:val="00B275DD"/>
    <w:rsid w:val="00B31144"/>
    <w:rsid w:val="00B32575"/>
    <w:rsid w:val="00B43514"/>
    <w:rsid w:val="00B449B9"/>
    <w:rsid w:val="00B4691E"/>
    <w:rsid w:val="00B64E69"/>
    <w:rsid w:val="00B65CDD"/>
    <w:rsid w:val="00B72A6F"/>
    <w:rsid w:val="00B73995"/>
    <w:rsid w:val="00B73E85"/>
    <w:rsid w:val="00B74E12"/>
    <w:rsid w:val="00B82088"/>
    <w:rsid w:val="00B821BC"/>
    <w:rsid w:val="00B829CF"/>
    <w:rsid w:val="00B8740F"/>
    <w:rsid w:val="00B874AF"/>
    <w:rsid w:val="00B92B79"/>
    <w:rsid w:val="00B92C47"/>
    <w:rsid w:val="00B935C2"/>
    <w:rsid w:val="00B93B37"/>
    <w:rsid w:val="00B9687D"/>
    <w:rsid w:val="00BA0564"/>
    <w:rsid w:val="00BA36C0"/>
    <w:rsid w:val="00BA3CF1"/>
    <w:rsid w:val="00BB2440"/>
    <w:rsid w:val="00BB47FF"/>
    <w:rsid w:val="00BB57BA"/>
    <w:rsid w:val="00BC0F9B"/>
    <w:rsid w:val="00BC1AB3"/>
    <w:rsid w:val="00BC48F1"/>
    <w:rsid w:val="00BC7D8C"/>
    <w:rsid w:val="00BD27B2"/>
    <w:rsid w:val="00BD4CDD"/>
    <w:rsid w:val="00BD4DA7"/>
    <w:rsid w:val="00BE015E"/>
    <w:rsid w:val="00BE1D2F"/>
    <w:rsid w:val="00BF13B8"/>
    <w:rsid w:val="00BF449E"/>
    <w:rsid w:val="00C011F2"/>
    <w:rsid w:val="00C02816"/>
    <w:rsid w:val="00C075ED"/>
    <w:rsid w:val="00C104EC"/>
    <w:rsid w:val="00C11A4A"/>
    <w:rsid w:val="00C1374C"/>
    <w:rsid w:val="00C154CD"/>
    <w:rsid w:val="00C15F2E"/>
    <w:rsid w:val="00C23697"/>
    <w:rsid w:val="00C26852"/>
    <w:rsid w:val="00C3073E"/>
    <w:rsid w:val="00C31229"/>
    <w:rsid w:val="00C44AE3"/>
    <w:rsid w:val="00C464A8"/>
    <w:rsid w:val="00C50148"/>
    <w:rsid w:val="00C52BA5"/>
    <w:rsid w:val="00C5355C"/>
    <w:rsid w:val="00C62277"/>
    <w:rsid w:val="00C75662"/>
    <w:rsid w:val="00C75896"/>
    <w:rsid w:val="00C87823"/>
    <w:rsid w:val="00C878BC"/>
    <w:rsid w:val="00C91DF7"/>
    <w:rsid w:val="00C931B3"/>
    <w:rsid w:val="00C94D8A"/>
    <w:rsid w:val="00CA21CD"/>
    <w:rsid w:val="00CA2D57"/>
    <w:rsid w:val="00CA3A55"/>
    <w:rsid w:val="00CA726D"/>
    <w:rsid w:val="00CA753F"/>
    <w:rsid w:val="00CA7848"/>
    <w:rsid w:val="00CB09BF"/>
    <w:rsid w:val="00CB21A4"/>
    <w:rsid w:val="00CC0B77"/>
    <w:rsid w:val="00CC21D6"/>
    <w:rsid w:val="00CD4D36"/>
    <w:rsid w:val="00CD5A09"/>
    <w:rsid w:val="00CE05F2"/>
    <w:rsid w:val="00CE23F7"/>
    <w:rsid w:val="00CE254C"/>
    <w:rsid w:val="00CE4579"/>
    <w:rsid w:val="00CE6F2F"/>
    <w:rsid w:val="00CF0601"/>
    <w:rsid w:val="00CF1F30"/>
    <w:rsid w:val="00CF2A5F"/>
    <w:rsid w:val="00CF3F12"/>
    <w:rsid w:val="00CF40B9"/>
    <w:rsid w:val="00D029C4"/>
    <w:rsid w:val="00D0481D"/>
    <w:rsid w:val="00D07611"/>
    <w:rsid w:val="00D07A1D"/>
    <w:rsid w:val="00D10E2B"/>
    <w:rsid w:val="00D11371"/>
    <w:rsid w:val="00D11379"/>
    <w:rsid w:val="00D146B7"/>
    <w:rsid w:val="00D14CF7"/>
    <w:rsid w:val="00D15F06"/>
    <w:rsid w:val="00D26309"/>
    <w:rsid w:val="00D3773B"/>
    <w:rsid w:val="00D4161F"/>
    <w:rsid w:val="00D42204"/>
    <w:rsid w:val="00D4443F"/>
    <w:rsid w:val="00D465A0"/>
    <w:rsid w:val="00D53801"/>
    <w:rsid w:val="00D569FB"/>
    <w:rsid w:val="00D61E19"/>
    <w:rsid w:val="00D62159"/>
    <w:rsid w:val="00D6361C"/>
    <w:rsid w:val="00D64BA4"/>
    <w:rsid w:val="00D651AB"/>
    <w:rsid w:val="00D705C6"/>
    <w:rsid w:val="00D75EEC"/>
    <w:rsid w:val="00D82701"/>
    <w:rsid w:val="00D8436B"/>
    <w:rsid w:val="00D854AE"/>
    <w:rsid w:val="00D85B6C"/>
    <w:rsid w:val="00D87002"/>
    <w:rsid w:val="00D97BCF"/>
    <w:rsid w:val="00DA01D8"/>
    <w:rsid w:val="00DB02B1"/>
    <w:rsid w:val="00DB11D4"/>
    <w:rsid w:val="00DB1708"/>
    <w:rsid w:val="00DB4051"/>
    <w:rsid w:val="00DC41FB"/>
    <w:rsid w:val="00DC4CC2"/>
    <w:rsid w:val="00DC66C0"/>
    <w:rsid w:val="00DC6E1F"/>
    <w:rsid w:val="00DD2419"/>
    <w:rsid w:val="00DD3726"/>
    <w:rsid w:val="00DD3E2E"/>
    <w:rsid w:val="00DD5523"/>
    <w:rsid w:val="00DD5620"/>
    <w:rsid w:val="00DE0B85"/>
    <w:rsid w:val="00DE1CB1"/>
    <w:rsid w:val="00DE4892"/>
    <w:rsid w:val="00DF335A"/>
    <w:rsid w:val="00DF5581"/>
    <w:rsid w:val="00DF6B18"/>
    <w:rsid w:val="00E00E0E"/>
    <w:rsid w:val="00E01690"/>
    <w:rsid w:val="00E016E4"/>
    <w:rsid w:val="00E10596"/>
    <w:rsid w:val="00E106D7"/>
    <w:rsid w:val="00E11C45"/>
    <w:rsid w:val="00E1376E"/>
    <w:rsid w:val="00E14037"/>
    <w:rsid w:val="00E1457A"/>
    <w:rsid w:val="00E17030"/>
    <w:rsid w:val="00E20E37"/>
    <w:rsid w:val="00E24AAE"/>
    <w:rsid w:val="00E250AD"/>
    <w:rsid w:val="00E26277"/>
    <w:rsid w:val="00E30D0A"/>
    <w:rsid w:val="00E351F8"/>
    <w:rsid w:val="00E37E80"/>
    <w:rsid w:val="00E40402"/>
    <w:rsid w:val="00E409F7"/>
    <w:rsid w:val="00E4175E"/>
    <w:rsid w:val="00E425BF"/>
    <w:rsid w:val="00E454D0"/>
    <w:rsid w:val="00E60013"/>
    <w:rsid w:val="00E607A1"/>
    <w:rsid w:val="00E6169B"/>
    <w:rsid w:val="00E64B6F"/>
    <w:rsid w:val="00E66FF0"/>
    <w:rsid w:val="00E7004E"/>
    <w:rsid w:val="00E74454"/>
    <w:rsid w:val="00E75A44"/>
    <w:rsid w:val="00E75DF6"/>
    <w:rsid w:val="00E77737"/>
    <w:rsid w:val="00E81FF2"/>
    <w:rsid w:val="00E83C51"/>
    <w:rsid w:val="00E86173"/>
    <w:rsid w:val="00E87F4B"/>
    <w:rsid w:val="00E934FA"/>
    <w:rsid w:val="00E95497"/>
    <w:rsid w:val="00E968B1"/>
    <w:rsid w:val="00EA11BC"/>
    <w:rsid w:val="00EA49AC"/>
    <w:rsid w:val="00EA4A8E"/>
    <w:rsid w:val="00EA52CF"/>
    <w:rsid w:val="00EB018D"/>
    <w:rsid w:val="00EB2AD0"/>
    <w:rsid w:val="00EC04FD"/>
    <w:rsid w:val="00EC1320"/>
    <w:rsid w:val="00EC44BB"/>
    <w:rsid w:val="00EC5E86"/>
    <w:rsid w:val="00EC5ED4"/>
    <w:rsid w:val="00EC6BB7"/>
    <w:rsid w:val="00EE2B4E"/>
    <w:rsid w:val="00EE4FCD"/>
    <w:rsid w:val="00EE5FB8"/>
    <w:rsid w:val="00EE7C06"/>
    <w:rsid w:val="00EE7DED"/>
    <w:rsid w:val="00EF3BED"/>
    <w:rsid w:val="00EF502A"/>
    <w:rsid w:val="00EF6514"/>
    <w:rsid w:val="00EF703F"/>
    <w:rsid w:val="00F0506E"/>
    <w:rsid w:val="00F057C5"/>
    <w:rsid w:val="00F1611D"/>
    <w:rsid w:val="00F24E55"/>
    <w:rsid w:val="00F26FA4"/>
    <w:rsid w:val="00F318F5"/>
    <w:rsid w:val="00F32B49"/>
    <w:rsid w:val="00F33796"/>
    <w:rsid w:val="00F343D0"/>
    <w:rsid w:val="00F40617"/>
    <w:rsid w:val="00F416F9"/>
    <w:rsid w:val="00F441AD"/>
    <w:rsid w:val="00F44397"/>
    <w:rsid w:val="00F45EF2"/>
    <w:rsid w:val="00F509FB"/>
    <w:rsid w:val="00F74490"/>
    <w:rsid w:val="00F76AA7"/>
    <w:rsid w:val="00F851AE"/>
    <w:rsid w:val="00F95465"/>
    <w:rsid w:val="00F977FE"/>
    <w:rsid w:val="00FA0760"/>
    <w:rsid w:val="00FA4BDF"/>
    <w:rsid w:val="00FA6325"/>
    <w:rsid w:val="00FB00E8"/>
    <w:rsid w:val="00FB028F"/>
    <w:rsid w:val="00FB06F4"/>
    <w:rsid w:val="00FB2992"/>
    <w:rsid w:val="00FB3806"/>
    <w:rsid w:val="00FC0002"/>
    <w:rsid w:val="00FC057A"/>
    <w:rsid w:val="00FD44F0"/>
    <w:rsid w:val="00FD4C58"/>
    <w:rsid w:val="00FD78DC"/>
    <w:rsid w:val="00FD7FB6"/>
    <w:rsid w:val="00FF3446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57167"/>
  <w15:docId w15:val="{2EB643EC-2990-4029-A6BA-7F84CF26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703F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22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2204"/>
  </w:style>
  <w:style w:type="paragraph" w:styleId="Pidipagina">
    <w:name w:val="footer"/>
    <w:basedOn w:val="Normale"/>
    <w:link w:val="PidipaginaCarattere"/>
    <w:uiPriority w:val="99"/>
    <w:unhideWhenUsed/>
    <w:rsid w:val="00D422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2204"/>
  </w:style>
  <w:style w:type="character" w:styleId="Collegamentoipertestuale">
    <w:name w:val="Hyperlink"/>
    <w:basedOn w:val="Carpredefinitoparagrafo"/>
    <w:uiPriority w:val="99"/>
    <w:unhideWhenUsed/>
    <w:rsid w:val="00B829C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E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E00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uiPriority w:val="1"/>
    <w:qFormat/>
    <w:rsid w:val="00596E00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6E00"/>
    <w:rPr>
      <w:rFonts w:ascii="Calibri" w:eastAsia="Calibri" w:hAnsi="Calibri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6E0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96E00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516060"/>
    <w:rPr>
      <w:b/>
      <w:bCs/>
    </w:rPr>
  </w:style>
  <w:style w:type="character" w:styleId="Enfasicorsivo">
    <w:name w:val="Emphasis"/>
    <w:basedOn w:val="Carpredefinitoparagrafo"/>
    <w:uiPriority w:val="20"/>
    <w:qFormat/>
    <w:rsid w:val="00516060"/>
    <w:rPr>
      <w:i/>
      <w:iCs/>
    </w:rPr>
  </w:style>
  <w:style w:type="paragraph" w:styleId="NormaleWeb">
    <w:name w:val="Normal (Web)"/>
    <w:basedOn w:val="Normale"/>
    <w:unhideWhenUsed/>
    <w:rsid w:val="0051606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aliases w:val="Titulo 1"/>
    <w:basedOn w:val="Normale"/>
    <w:link w:val="ParagrafoelencoCarattere"/>
    <w:uiPriority w:val="34"/>
    <w:qFormat/>
    <w:rsid w:val="00EC5E8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B09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B09BF"/>
    <w:pPr>
      <w:spacing w:after="160"/>
    </w:pPr>
    <w:rPr>
      <w:rFonts w:asciiTheme="minorHAnsi" w:eastAsiaTheme="minorHAnsi" w:hAnsiTheme="minorHAnsi" w:cstheme="minorBidi"/>
      <w:sz w:val="20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B09BF"/>
    <w:rPr>
      <w:sz w:val="20"/>
      <w:szCs w:val="20"/>
      <w:lang w:val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E6F2F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E6F2F"/>
    <w:rPr>
      <w:rFonts w:ascii="Calibri" w:hAnsi="Calibri"/>
      <w:szCs w:val="21"/>
      <w:lang w:val="en-US"/>
    </w:rPr>
  </w:style>
  <w:style w:type="character" w:customStyle="1" w:styleId="ParagrafoelencoCarattere">
    <w:name w:val="Paragrafo elenco Carattere"/>
    <w:aliases w:val="Titulo 1 Carattere"/>
    <w:link w:val="Paragrafoelenco"/>
    <w:uiPriority w:val="34"/>
    <w:locked/>
    <w:rsid w:val="003D6796"/>
    <w:rPr>
      <w:rFonts w:ascii="Times" w:eastAsia="Times New Roman" w:hAnsi="Times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34D8"/>
    <w:rPr>
      <w:color w:val="605E5C"/>
      <w:shd w:val="clear" w:color="auto" w:fill="E1DFDD"/>
    </w:rPr>
  </w:style>
  <w:style w:type="character" w:customStyle="1" w:styleId="google-src-text1">
    <w:name w:val="google-src-text1"/>
    <w:basedOn w:val="Carpredefinitoparagrafo"/>
    <w:rsid w:val="008F789E"/>
    <w:rPr>
      <w:vanish/>
      <w:webHidden w:val="0"/>
      <w:specVanish w:val="0"/>
    </w:rPr>
  </w:style>
  <w:style w:type="paragraph" w:customStyle="1" w:styleId="paragraph">
    <w:name w:val="paragraph"/>
    <w:basedOn w:val="Normale"/>
    <w:rsid w:val="00277326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character" w:customStyle="1" w:styleId="normaltextrun">
    <w:name w:val="normaltextrun"/>
    <w:basedOn w:val="Carpredefinitoparagrafo"/>
    <w:rsid w:val="00277326"/>
  </w:style>
  <w:style w:type="character" w:customStyle="1" w:styleId="eop">
    <w:name w:val="eop"/>
    <w:basedOn w:val="Carpredefinitoparagrafo"/>
    <w:rsid w:val="00277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9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3342">
              <w:marLeft w:val="5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0774">
              <w:marLeft w:val="5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88404">
              <w:marLeft w:val="5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5183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fn@pe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barbara.pandolfi\Desktop\Carta%20AFNonlus%20SA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2925-6C97-4CD2-96AF-E7B52CD7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AFNonlus SAD.dotx</Template>
  <TotalTime>37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Pandolfi</dc:creator>
  <cp:lastModifiedBy>Giovanna Pieroni</cp:lastModifiedBy>
  <cp:revision>28</cp:revision>
  <cp:lastPrinted>2019-03-15T16:02:00Z</cp:lastPrinted>
  <dcterms:created xsi:type="dcterms:W3CDTF">2021-06-15T08:55:00Z</dcterms:created>
  <dcterms:modified xsi:type="dcterms:W3CDTF">2024-05-29T09:05:00Z</dcterms:modified>
</cp:coreProperties>
</file>